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35B7C" w:rsidRDefault="00735B7C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w:pict>
          <v:shape id="_x0000_s1027" type="#_x0000_t32" style="position:absolute;margin-left:16.95pt;margin-top:1.2pt;width:134.25pt;height:0;z-index:251659264;mso-position-horizontal-relative:text;mso-position-vertical-relative:text" o:connectortype="straight"/>
        </w:pic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>
        <w:rPr>
          <w:b/>
          <w:sz w:val="26"/>
          <w:szCs w:val="26"/>
        </w:rPr>
        <w:t xml:space="preserve"> ngày 06/03/2017</w:t>
      </w:r>
      <w:r w:rsidRPr="00EB46B5">
        <w:rPr>
          <w:b/>
          <w:sz w:val="26"/>
          <w:szCs w:val="26"/>
        </w:rPr>
        <w:t xml:space="preserve"> đế</w:t>
      </w:r>
      <w:r>
        <w:rPr>
          <w:b/>
          <w:sz w:val="26"/>
          <w:szCs w:val="26"/>
        </w:rPr>
        <w:t>n 17/06</w:t>
      </w:r>
      <w:r w:rsidRPr="00EB46B5">
        <w:rPr>
          <w:b/>
          <w:sz w:val="26"/>
          <w:szCs w:val="26"/>
        </w:rPr>
        <w:t>/2017</w:t>
      </w:r>
    </w:p>
    <w:p w:rsidR="00735B7C" w:rsidRDefault="00735B7C" w:rsidP="00211B6D">
      <w:pPr>
        <w:tabs>
          <w:tab w:val="left" w:pos="1560"/>
        </w:tabs>
      </w:pPr>
      <w:r>
        <w:rPr>
          <w:noProof/>
        </w:rPr>
        <w:pict>
          <v:shape id="_x0000_s1028" type="#_x0000_t32" style="position:absolute;margin-left:168.45pt;margin-top:6.6pt;width:147.75pt;height:0;z-index:251660288" o:connectortype="straight"/>
        </w:pic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735B7C" w:rsidRPr="00E5338C" w:rsidRDefault="00735B7C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Hiệu trưởng Trường Cao đẳng Kỹ thuật Lý Tự Trọng Tp. HCM;</w:t>
      </w:r>
    </w:p>
    <w:p w:rsidR="00735B7C" w:rsidRPr="00E5338C" w:rsidRDefault="00735B7C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Kế hoạch – Tài chính;</w:t>
      </w:r>
    </w:p>
    <w:p w:rsidR="00735B7C" w:rsidRPr="00E5338C" w:rsidRDefault="00735B7C" w:rsidP="00756613">
      <w:pPr>
        <w:pStyle w:val="ListParagraph"/>
        <w:numPr>
          <w:ilvl w:val="0"/>
          <w:numId w:val="2"/>
        </w:numPr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Tuyển sinh – Đào tạ</w:t>
      </w:r>
      <w:r>
        <w:rPr>
          <w:sz w:val="26"/>
          <w:szCs w:val="26"/>
        </w:rPr>
        <w:t>o</w:t>
      </w:r>
      <w:r w:rsidRPr="00E5338C">
        <w:rPr>
          <w:sz w:val="26"/>
          <w:szCs w:val="26"/>
        </w:rPr>
        <w:t>;</w:t>
      </w:r>
    </w:p>
    <w:p w:rsidR="00735B7C" w:rsidRPr="00E5338C" w:rsidRDefault="00735B7C" w:rsidP="00707C4A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khoa Khoa họ</w:t>
      </w:r>
      <w:r>
        <w:rPr>
          <w:sz w:val="26"/>
          <w:szCs w:val="26"/>
        </w:rPr>
        <w:t>c c</w:t>
      </w:r>
      <w:r w:rsidRPr="00E5338C">
        <w:rPr>
          <w:sz w:val="26"/>
          <w:szCs w:val="26"/>
        </w:rPr>
        <w:t>ơ bản.</w:t>
      </w: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Lê Thái Hùng </w:t>
      </w:r>
    </w:p>
    <w:p w:rsidR="00735B7C" w:rsidRPr="00E5338C" w:rsidRDefault="00735B7C" w:rsidP="00EB46B5">
      <w:pPr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Kỹ thuật Lý Tự Trọng Tp. Hồ Chí Minh.</w:t>
      </w:r>
    </w:p>
    <w:p w:rsidR="00735B7C" w:rsidRPr="00E5338C" w:rsidRDefault="00735B7C" w:rsidP="00EB46B5">
      <w:pPr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>
        <w:rPr>
          <w:sz w:val="26"/>
          <w:szCs w:val="26"/>
        </w:rPr>
        <w:t xml:space="preserve"> II năm 2016-2017</w:t>
      </w:r>
      <w:r w:rsidRPr="00E5338C">
        <w:rPr>
          <w:sz w:val="26"/>
          <w:szCs w:val="26"/>
        </w:rPr>
        <w:t xml:space="preserve"> từ</w:t>
      </w:r>
      <w:r>
        <w:rPr>
          <w:sz w:val="26"/>
          <w:szCs w:val="26"/>
        </w:rPr>
        <w:t xml:space="preserve"> ngày 06/03/2017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17/06/2017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 xml:space="preserve">51/2012/QĐ-TTg ngày 16 tháng 11 năm 2012 của Bộ Giáo dục và Đào tạo; </w:t>
      </w:r>
    </w:p>
    <w:p w:rsidR="00735B7C" w:rsidRDefault="00735B7C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</w:rPr>
      </w:pPr>
      <w:r w:rsidRPr="00E5338C">
        <w:rPr>
          <w:sz w:val="26"/>
          <w:szCs w:val="26"/>
        </w:rPr>
        <w:t>Thống kê tổng số tiết của Giảng viên thuộc tổ giáo dục thể chất dạy từ</w:t>
      </w:r>
      <w:r>
        <w:rPr>
          <w:sz w:val="26"/>
          <w:szCs w:val="26"/>
        </w:rPr>
        <w:t xml:space="preserve"> ngày 06/03/2017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ngày 17/06/2017</w:t>
      </w:r>
      <w:r w:rsidRPr="00E5338C">
        <w:rPr>
          <w:sz w:val="26"/>
          <w:szCs w:val="26"/>
        </w:rPr>
        <w:t xml:space="preserve"> như sau : </w:t>
      </w:r>
    </w:p>
    <w:tbl>
      <w:tblPr>
        <w:tblW w:w="10305" w:type="dxa"/>
        <w:tblInd w:w="103" w:type="dxa"/>
        <w:tblLayout w:type="fixed"/>
        <w:tblLook w:val="00A0"/>
      </w:tblPr>
      <w:tblGrid>
        <w:gridCol w:w="573"/>
        <w:gridCol w:w="1142"/>
        <w:gridCol w:w="994"/>
        <w:gridCol w:w="1653"/>
        <w:gridCol w:w="619"/>
        <w:gridCol w:w="853"/>
        <w:gridCol w:w="1011"/>
        <w:gridCol w:w="840"/>
        <w:gridCol w:w="1200"/>
        <w:gridCol w:w="1420"/>
      </w:tblGrid>
      <w:tr w:rsidR="00735B7C" w:rsidRPr="00E4352F" w:rsidTr="00A44C69">
        <w:trPr>
          <w:trHeight w:val="1144"/>
          <w:tblHeader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Hệ số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lớp đông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735B7C" w:rsidRPr="00E4352F" w:rsidTr="00A44C69">
        <w:trPr>
          <w:trHeight w:val="442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  <w:r w:rsidRPr="00E4352F">
              <w:rPr>
                <w:color w:val="000000"/>
                <w:sz w:val="26"/>
                <w:szCs w:val="26"/>
              </w:rPr>
              <w:t>.4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br/>
            </w:r>
          </w:p>
        </w:tc>
      </w:tr>
      <w:tr w:rsidR="00735B7C" w:rsidRPr="00E4352F" w:rsidTr="00A44C69">
        <w:trPr>
          <w:trHeight w:val="446"/>
        </w:trPr>
        <w:tc>
          <w:tcPr>
            <w:tcW w:w="5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298,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Đức </w:t>
            </w:r>
            <w:r w:rsidRPr="00E4352F">
              <w:rPr>
                <w:sz w:val="26"/>
                <w:szCs w:val="26"/>
              </w:rPr>
              <w:br/>
              <w:t>Thắng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</w:t>
            </w:r>
            <w:r>
              <w:rPr>
                <w:color w:val="000000"/>
                <w:sz w:val="26"/>
                <w:szCs w:val="26"/>
              </w:rPr>
              <w:t>CK4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504"/>
        </w:trPr>
        <w:tc>
          <w:tcPr>
            <w:tcW w:w="5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279 tiết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8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06313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>Nguyễn Phú</w:t>
            </w:r>
            <w:r w:rsidRPr="00E4352F">
              <w:rPr>
                <w:sz w:val="26"/>
                <w:szCs w:val="26"/>
              </w:rPr>
              <w:br/>
              <w:t xml:space="preserve"> Tân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06313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06313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06313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06313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2E0C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16TCT-QTM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B46B5" w:rsidRDefault="00735B7C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35B7C" w:rsidRPr="00E4352F" w:rsidTr="00A42E0C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2E0C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16TC-QTM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B46B5" w:rsidRDefault="00735B7C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35B7C" w:rsidRPr="00E4352F" w:rsidTr="00A42E0C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2E0C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7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307,2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C23CB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Mạnh </w:t>
            </w:r>
            <w:r w:rsidRPr="00E4352F">
              <w:rPr>
                <w:sz w:val="26"/>
                <w:szCs w:val="26"/>
              </w:rPr>
              <w:br/>
              <w:t>Phương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đẳng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C23CB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C23CB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C23CB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C23CB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9C23CB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325263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ĐT4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325263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7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E70E8E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Ngô Thanh </w:t>
            </w:r>
            <w:r w:rsidRPr="00E4352F">
              <w:rPr>
                <w:sz w:val="26"/>
                <w:szCs w:val="26"/>
              </w:rPr>
              <w:br/>
              <w:t>Điền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  <w:p w:rsidR="00735B7C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E70E8E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E70E8E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E70E8E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E70E8E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E70E8E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25525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đẳng nghề và trung cấp chuyên nghiệp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7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(6)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321,8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A44C69">
        <w:trPr>
          <w:trHeight w:val="446"/>
        </w:trPr>
        <w:tc>
          <w:tcPr>
            <w:tcW w:w="7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CỘNG (1+2+3+4+5+6)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</w:t>
            </w:r>
            <w:r w:rsidRPr="00E4352F">
              <w:rPr>
                <w:b/>
                <w:bCs/>
                <w:sz w:val="26"/>
                <w:szCs w:val="26"/>
              </w:rPr>
              <w:t>796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>.671,8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06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</w:t>
      </w:r>
      <w:r w:rsidRPr="003C4AAB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Pr="003C4AAB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09723C" w:rsidRDefault="00735B7C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Pr="003C4AAB">
        <w:rPr>
          <w:i/>
          <w:sz w:val="26"/>
          <w:szCs w:val="26"/>
          <w:lang w:val="vi-VN"/>
        </w:rPr>
        <w:t>23</w:t>
      </w:r>
      <w:r>
        <w:rPr>
          <w:i/>
          <w:sz w:val="26"/>
          <w:szCs w:val="26"/>
          <w:lang w:val="vi-VN"/>
        </w:rPr>
        <w:t xml:space="preserve"> tháng 0</w:t>
      </w:r>
      <w:r w:rsidRPr="003C4AAB">
        <w:rPr>
          <w:i/>
          <w:sz w:val="26"/>
          <w:szCs w:val="26"/>
          <w:lang w:val="vi-VN"/>
        </w:rPr>
        <w:t>6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F840E1">
        <w:rPr>
          <w:b/>
          <w:sz w:val="26"/>
          <w:szCs w:val="26"/>
          <w:lang w:val="vi-VN"/>
        </w:rPr>
        <w:tab/>
        <w:t>TP. KH-TC</w:t>
      </w:r>
      <w:r w:rsidRPr="00F840E1">
        <w:rPr>
          <w:b/>
          <w:sz w:val="26"/>
          <w:szCs w:val="26"/>
          <w:lang w:val="vi-VN"/>
        </w:rPr>
        <w:tab/>
        <w:t>TP.TS-ĐT</w:t>
      </w:r>
      <w:r w:rsidRPr="00F840E1">
        <w:rPr>
          <w:b/>
          <w:sz w:val="26"/>
          <w:szCs w:val="26"/>
          <w:lang w:val="vi-VN"/>
        </w:rPr>
        <w:tab/>
        <w:t xml:space="preserve">TRƯỞNG KHOA </w:t>
      </w: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Pr="003C4AAB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PHÒNG THANH TRA</w:t>
      </w:r>
    </w:p>
    <w:sectPr w:rsidR="00735B7C" w:rsidRPr="003C4AAB" w:rsidSect="002A6EFD">
      <w:pgSz w:w="11907" w:h="16840" w:code="9"/>
      <w:pgMar w:top="993" w:right="850" w:bottom="284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F343D"/>
    <w:rsid w:val="005022BA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61072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968DB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53BF4"/>
    <w:rsid w:val="00C62BBC"/>
    <w:rsid w:val="00C762D8"/>
    <w:rsid w:val="00C94F7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172</TotalTime>
  <Pages>4</Pages>
  <Words>557</Words>
  <Characters>3176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V8</dc:creator>
  <cp:keywords/>
  <dc:description/>
  <cp:lastModifiedBy>Lucky Star</cp:lastModifiedBy>
  <cp:revision>8</cp:revision>
  <cp:lastPrinted>2017-03-29T04:05:00Z</cp:lastPrinted>
  <dcterms:created xsi:type="dcterms:W3CDTF">2008-04-28T01:05:00Z</dcterms:created>
  <dcterms:modified xsi:type="dcterms:W3CDTF">2008-06-26T17:40:00Z</dcterms:modified>
</cp:coreProperties>
</file>